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6" w:lineRule="exact"/>
        <w:rPr>
          <w:rFonts w:hint="eastAsia" w:ascii="黑体" w:hAnsi="Dotum" w:eastAsia="黑体" w:cs="Times New Roman"/>
          <w:sz w:val="32"/>
          <w:szCs w:val="32"/>
        </w:rPr>
      </w:pPr>
      <w:r>
        <w:rPr>
          <w:rFonts w:hint="eastAsia" w:ascii="黑体" w:hAnsi="Dotum" w:eastAsia="黑体" w:cs="Times New Roman"/>
          <w:sz w:val="32"/>
          <w:szCs w:val="32"/>
        </w:rPr>
        <w:t>附件1</w:t>
      </w:r>
    </w:p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宋体" w:hAnsi="宋体" w:eastAsia="宋体" w:cs="宋体"/>
          <w:b/>
          <w:bCs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</w:pPr>
      <w:r>
        <w:rPr>
          <w:rFonts w:hint="eastAsia" w:ascii="宋体" w:hAnsi="宋体" w:cs="宋体"/>
          <w:b/>
          <w:bCs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  <w:t>2026</w:t>
      </w:r>
      <w:r>
        <w:rPr>
          <w:rFonts w:hint="eastAsia" w:ascii="宋体" w:hAnsi="宋体" w:eastAsia="宋体" w:cs="宋体"/>
          <w:b/>
          <w:bCs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  <w:t>年度基层科普行动计划国家级奖补名单</w:t>
      </w:r>
    </w:p>
    <w:tbl>
      <w:tblPr>
        <w:tblStyle w:val="7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3"/>
        <w:gridCol w:w="1039"/>
        <w:gridCol w:w="5837"/>
        <w:gridCol w:w="770"/>
        <w:gridCol w:w="583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号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县市区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申报单位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类型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桥西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石家庄市桥西区西三教社区居民委员会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社区AI科普青少年脑科学应用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新华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石家庄市新华区红星街社区居民委员会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党建红引领科技蓝 共创和美社区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藁城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石家庄市藁城区博才小学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“安全科普 护航成长”  校园行动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鹿泉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石家庄市鹿泉区葡萄协会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农村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鲜食葡萄绿色栽培技术推广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栾城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石家庄市栾城区彩色土豆产业协会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农村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栾城区富硒彩色土豆科普助农活动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矿区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石家庄市井陉矿区贾庄中心小学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科普赋能成长  创新点亮未来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晋州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晋州市第八小学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科普启智 助力全民科学素养提升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新乐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新乐市东长寿学校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科普助推中医药品牌提升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井陉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井陉县生态农业研发协会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农村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发挥科技小院优势助推井陉苹果产业发展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无极县实验初级中学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4"/>
                <w:rFonts w:hAnsi="宋体"/>
                <w:lang w:val="en-US" w:eastAsia="zh-CN" w:bidi="ar"/>
              </w:rPr>
              <w:t>“科普赋能双减</w:t>
            </w:r>
            <w:r>
              <w:rPr>
                <w:rFonts w:ascii="MS Gothic" w:hAnsi="MS Gothic" w:eastAsia="MS Gothic" w:cs="MS Gothic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・</w:t>
            </w:r>
            <w:r>
              <w:rPr>
                <w:rStyle w:val="14"/>
                <w:rFonts w:hAnsi="宋体"/>
                <w:lang w:val="en-US" w:eastAsia="zh-CN" w:bidi="ar"/>
              </w:rPr>
              <w:t>科学点亮生活”教育实践行动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深泽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深泽县深泽镇中学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深泽镇中学“科普筑梦”活动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行唐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行唐县农村专业技术协会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农村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行唐县粮蔬单产提升科普示范项目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平山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平山县农田种植新技术推广协会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农村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粮果融合 技术引领 助农增收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赵县赵州镇中心学校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星耀航天 青少年科普教育赋能项目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元氏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元氏县甘薯产业技术协会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农村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甘薯产业带动富民增收系列科普活动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高邑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高邑县高邑镇曹留村中心小学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筑梦科学·科普先行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赞皇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赞皇县第四中学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“校社联动·科普惠民”科普行动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基地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乐仁堂投资集团股份有限公司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杏林春暖 科普万家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基地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石家庄市植物园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“植物探秘”科普系列活动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学会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河北省健康科学学会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红色科普进社区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学会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石家庄市预防医学会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科普春风行·健康伴您行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学会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石家庄市护理学会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农村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赋能基层，护佑健康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学会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河北师范大学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科技领航传科普 智启民生筑文明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学会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石家庄市天文爱好者协会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基层天文科普活动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学会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石家庄市营养师协会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“食养进社区  健康石家庄”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3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科协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石家庄泓云智慧城市科技有限公司科学技术协会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</w:p>
        </w:tc>
        <w:tc>
          <w:tcPr>
            <w:tcW w:w="2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泓云智慧.科普启航</w:t>
            </w:r>
          </w:p>
        </w:tc>
      </w:tr>
    </w:tbl>
    <w:p>
      <w:pPr>
        <w:rPr>
          <w:rFonts w:cs="Times New Roman"/>
        </w:rPr>
      </w:pPr>
      <w:bookmarkStart w:id="0" w:name="_GoBack"/>
      <w:bookmarkEnd w:id="0"/>
    </w:p>
    <w:sectPr>
      <w:footerReference r:id="rId3" w:type="default"/>
      <w:pgSz w:w="16838" w:h="11906" w:orient="landscape"/>
      <w:pgMar w:top="1531" w:right="1531" w:bottom="1134" w:left="1531" w:header="851" w:footer="992" w:gutter="0"/>
      <w:cols w:space="0" w:num="1"/>
      <w:rtlGutter w:val="0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Dotum">
    <w:altName w:val="Malgun Gothic"/>
    <w:panose1 w:val="020B0600000101010101"/>
    <w:charset w:val="81"/>
    <w:family w:val="swiss"/>
    <w:pitch w:val="default"/>
    <w:sig w:usb0="00000000" w:usb1="00000000" w:usb2="00000030" w:usb3="00000000" w:csb0="4008009F" w:csb1="DFD7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60"/>
      <w:rPr>
        <w:rFonts w:cs="Times New Roma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oNotHyphenateCaps/>
  <w:drawingGridVerticalSpacing w:val="158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4921"/>
    <w:rsid w:val="0001352C"/>
    <w:rsid w:val="0002791E"/>
    <w:rsid w:val="000347E4"/>
    <w:rsid w:val="00037BDE"/>
    <w:rsid w:val="00062B08"/>
    <w:rsid w:val="00062B3E"/>
    <w:rsid w:val="00111811"/>
    <w:rsid w:val="00144145"/>
    <w:rsid w:val="00152A32"/>
    <w:rsid w:val="00194576"/>
    <w:rsid w:val="002110DC"/>
    <w:rsid w:val="002164C6"/>
    <w:rsid w:val="00233791"/>
    <w:rsid w:val="00266718"/>
    <w:rsid w:val="002827AE"/>
    <w:rsid w:val="00294A9A"/>
    <w:rsid w:val="002C5AB6"/>
    <w:rsid w:val="002D4C8D"/>
    <w:rsid w:val="00304974"/>
    <w:rsid w:val="00316D36"/>
    <w:rsid w:val="00333232"/>
    <w:rsid w:val="00337B6E"/>
    <w:rsid w:val="00354A11"/>
    <w:rsid w:val="00354BDE"/>
    <w:rsid w:val="0035712D"/>
    <w:rsid w:val="00383B6D"/>
    <w:rsid w:val="00384C78"/>
    <w:rsid w:val="0042382C"/>
    <w:rsid w:val="004432E7"/>
    <w:rsid w:val="0047220E"/>
    <w:rsid w:val="004975C0"/>
    <w:rsid w:val="004B0761"/>
    <w:rsid w:val="004C548B"/>
    <w:rsid w:val="00511348"/>
    <w:rsid w:val="00546B8E"/>
    <w:rsid w:val="0059082B"/>
    <w:rsid w:val="005A3745"/>
    <w:rsid w:val="005D042D"/>
    <w:rsid w:val="00613515"/>
    <w:rsid w:val="00623F33"/>
    <w:rsid w:val="00631E83"/>
    <w:rsid w:val="00660FD9"/>
    <w:rsid w:val="006802D7"/>
    <w:rsid w:val="00680C2D"/>
    <w:rsid w:val="00750A54"/>
    <w:rsid w:val="00776AAB"/>
    <w:rsid w:val="0077799B"/>
    <w:rsid w:val="00791A29"/>
    <w:rsid w:val="007934BE"/>
    <w:rsid w:val="007A6258"/>
    <w:rsid w:val="007B136C"/>
    <w:rsid w:val="008240CA"/>
    <w:rsid w:val="0084648C"/>
    <w:rsid w:val="00857D24"/>
    <w:rsid w:val="00867325"/>
    <w:rsid w:val="008D18CD"/>
    <w:rsid w:val="00923B23"/>
    <w:rsid w:val="00926C97"/>
    <w:rsid w:val="00973AD7"/>
    <w:rsid w:val="00977E0F"/>
    <w:rsid w:val="009C7A15"/>
    <w:rsid w:val="009E6D25"/>
    <w:rsid w:val="00A060A7"/>
    <w:rsid w:val="00A226C3"/>
    <w:rsid w:val="00A923E2"/>
    <w:rsid w:val="00AC637C"/>
    <w:rsid w:val="00AD17C2"/>
    <w:rsid w:val="00AD1DA9"/>
    <w:rsid w:val="00AF2C79"/>
    <w:rsid w:val="00B06A67"/>
    <w:rsid w:val="00B63DC3"/>
    <w:rsid w:val="00B73604"/>
    <w:rsid w:val="00B94885"/>
    <w:rsid w:val="00BD3C29"/>
    <w:rsid w:val="00BE7CA1"/>
    <w:rsid w:val="00BF3508"/>
    <w:rsid w:val="00BF4921"/>
    <w:rsid w:val="00C54922"/>
    <w:rsid w:val="00CB5A30"/>
    <w:rsid w:val="00CF7357"/>
    <w:rsid w:val="00D16603"/>
    <w:rsid w:val="00D25107"/>
    <w:rsid w:val="00D933C9"/>
    <w:rsid w:val="00D9421D"/>
    <w:rsid w:val="00DA295D"/>
    <w:rsid w:val="00DC17C3"/>
    <w:rsid w:val="00DC562E"/>
    <w:rsid w:val="00DD4C83"/>
    <w:rsid w:val="00DD66E8"/>
    <w:rsid w:val="00E400C4"/>
    <w:rsid w:val="00E50DB7"/>
    <w:rsid w:val="00E56032"/>
    <w:rsid w:val="00E62D98"/>
    <w:rsid w:val="00E84E1B"/>
    <w:rsid w:val="00EF42ED"/>
    <w:rsid w:val="00F07F33"/>
    <w:rsid w:val="00F17BD6"/>
    <w:rsid w:val="00F747ED"/>
    <w:rsid w:val="00F8072D"/>
    <w:rsid w:val="00F81502"/>
    <w:rsid w:val="00FD5DFB"/>
    <w:rsid w:val="00FE2EAD"/>
    <w:rsid w:val="032F525E"/>
    <w:rsid w:val="05B828F2"/>
    <w:rsid w:val="07DA254E"/>
    <w:rsid w:val="0D1E50B5"/>
    <w:rsid w:val="0E622A97"/>
    <w:rsid w:val="0EBF17FD"/>
    <w:rsid w:val="0F8C0B89"/>
    <w:rsid w:val="0FE91137"/>
    <w:rsid w:val="12987852"/>
    <w:rsid w:val="12DB4D5B"/>
    <w:rsid w:val="140A5A0F"/>
    <w:rsid w:val="19EF0F58"/>
    <w:rsid w:val="1B1F4E17"/>
    <w:rsid w:val="1BA7570A"/>
    <w:rsid w:val="1CD248DC"/>
    <w:rsid w:val="20A5211B"/>
    <w:rsid w:val="22F6214B"/>
    <w:rsid w:val="23B8632E"/>
    <w:rsid w:val="250E5D48"/>
    <w:rsid w:val="2593324F"/>
    <w:rsid w:val="281B425C"/>
    <w:rsid w:val="28BC6476"/>
    <w:rsid w:val="2AC74069"/>
    <w:rsid w:val="2AE120ED"/>
    <w:rsid w:val="2E0F261D"/>
    <w:rsid w:val="2F652C9C"/>
    <w:rsid w:val="306C3C49"/>
    <w:rsid w:val="34C83358"/>
    <w:rsid w:val="36B64491"/>
    <w:rsid w:val="3A8E6556"/>
    <w:rsid w:val="3B801812"/>
    <w:rsid w:val="3BCF2861"/>
    <w:rsid w:val="3C26542F"/>
    <w:rsid w:val="3EA93D53"/>
    <w:rsid w:val="3FA25690"/>
    <w:rsid w:val="40362CB8"/>
    <w:rsid w:val="404A4167"/>
    <w:rsid w:val="405A1FAE"/>
    <w:rsid w:val="406036E0"/>
    <w:rsid w:val="40A21818"/>
    <w:rsid w:val="42DA04D0"/>
    <w:rsid w:val="435140D5"/>
    <w:rsid w:val="441B1E77"/>
    <w:rsid w:val="44A610DF"/>
    <w:rsid w:val="45C44CD5"/>
    <w:rsid w:val="49463284"/>
    <w:rsid w:val="494B1BBD"/>
    <w:rsid w:val="4A1E6B9B"/>
    <w:rsid w:val="4AB26EED"/>
    <w:rsid w:val="4C681932"/>
    <w:rsid w:val="4D147FE2"/>
    <w:rsid w:val="4EB255D8"/>
    <w:rsid w:val="4FEA278B"/>
    <w:rsid w:val="504B1C09"/>
    <w:rsid w:val="52FB5EEC"/>
    <w:rsid w:val="540E06F6"/>
    <w:rsid w:val="59EC279C"/>
    <w:rsid w:val="5CC55D17"/>
    <w:rsid w:val="5CEF7197"/>
    <w:rsid w:val="5DE824E1"/>
    <w:rsid w:val="5FF45DA8"/>
    <w:rsid w:val="62E82422"/>
    <w:rsid w:val="640663AC"/>
    <w:rsid w:val="65FE2E2C"/>
    <w:rsid w:val="67D8056A"/>
    <w:rsid w:val="6A3A0DF0"/>
    <w:rsid w:val="6B421B0E"/>
    <w:rsid w:val="6B622744"/>
    <w:rsid w:val="6D32468E"/>
    <w:rsid w:val="6DB84180"/>
    <w:rsid w:val="70B85D2D"/>
    <w:rsid w:val="71127AD1"/>
    <w:rsid w:val="713B2AAC"/>
    <w:rsid w:val="71CD1CCC"/>
    <w:rsid w:val="73F27BAF"/>
    <w:rsid w:val="77031AE1"/>
    <w:rsid w:val="77F97EB6"/>
    <w:rsid w:val="784B47F9"/>
    <w:rsid w:val="7A120B8B"/>
    <w:rsid w:val="7C431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nhideWhenUsed="0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locked/>
    <w:uiPriority w:val="0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3">
    <w:name w:val="Date"/>
    <w:basedOn w:val="1"/>
    <w:next w:val="1"/>
    <w:link w:val="12"/>
    <w:qFormat/>
    <w:uiPriority w:val="99"/>
    <w:pPr>
      <w:ind w:left="100" w:leftChars="2500"/>
    </w:pPr>
  </w:style>
  <w:style w:type="paragraph" w:styleId="4">
    <w:name w:val="footer"/>
    <w:basedOn w:val="1"/>
    <w:link w:val="10"/>
    <w:semiHidden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page number"/>
    <w:basedOn w:val="8"/>
    <w:qFormat/>
    <w:uiPriority w:val="99"/>
  </w:style>
  <w:style w:type="character" w:customStyle="1" w:styleId="10">
    <w:name w:val="Footer Char"/>
    <w:basedOn w:val="8"/>
    <w:link w:val="4"/>
    <w:semiHidden/>
    <w:qFormat/>
    <w:locked/>
    <w:uiPriority w:val="99"/>
    <w:rPr>
      <w:sz w:val="18"/>
      <w:szCs w:val="18"/>
    </w:rPr>
  </w:style>
  <w:style w:type="character" w:customStyle="1" w:styleId="11">
    <w:name w:val="Header Char"/>
    <w:basedOn w:val="8"/>
    <w:link w:val="5"/>
    <w:semiHidden/>
    <w:qFormat/>
    <w:locked/>
    <w:uiPriority w:val="99"/>
    <w:rPr>
      <w:sz w:val="18"/>
      <w:szCs w:val="18"/>
    </w:rPr>
  </w:style>
  <w:style w:type="character" w:customStyle="1" w:styleId="12">
    <w:name w:val="Date Char"/>
    <w:basedOn w:val="8"/>
    <w:link w:val="3"/>
    <w:semiHidden/>
    <w:qFormat/>
    <w:locked/>
    <w:uiPriority w:val="99"/>
    <w:rPr>
      <w:sz w:val="21"/>
      <w:szCs w:val="21"/>
    </w:rPr>
  </w:style>
  <w:style w:type="character" w:customStyle="1" w:styleId="13">
    <w:name w:val="font21"/>
    <w:basedOn w:val="8"/>
    <w:qFormat/>
    <w:uiPriority w:val="0"/>
    <w:rPr>
      <w:rFonts w:hint="eastAsia" w:ascii="仿宋" w:hAnsi="仿宋" w:eastAsia="仿宋" w:cs="仿宋"/>
      <w:color w:val="000000"/>
      <w:sz w:val="28"/>
      <w:szCs w:val="28"/>
      <w:u w:val="none"/>
    </w:rPr>
  </w:style>
  <w:style w:type="character" w:customStyle="1" w:styleId="14">
    <w:name w:val="font31"/>
    <w:basedOn w:val="8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Lenovo</Company>
  <Pages>5</Pages>
  <Words>252</Words>
  <Characters>1438</Characters>
  <Lines>0</Lines>
  <Paragraphs>0</Paragraphs>
  <TotalTime>4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2020-04-08T10:57:00Z</dcterms:created>
  <dc:creator>lenovo</dc:creator>
  <cp:lastModifiedBy>Lenovo</cp:lastModifiedBy>
  <cp:lastPrinted>2024-03-15T08:35:00Z</cp:lastPrinted>
  <dcterms:modified xsi:type="dcterms:W3CDTF">2026-03-19T06:19:41Z</dcterms:modified>
  <dc:title>关于对2018年度国家级</dc:title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199CCC83E2864AAD9C92033789B1DE95</vt:lpwstr>
  </property>
</Properties>
</file>