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6" w:lineRule="exact"/>
        <w:rPr>
          <w:rFonts w:hint="eastAsia" w:ascii="黑体" w:hAnsi="Dotum" w:eastAsia="黑体" w:cs="Times New Roman"/>
          <w:sz w:val="32"/>
          <w:szCs w:val="32"/>
        </w:rPr>
      </w:pPr>
      <w:bookmarkStart w:id="0" w:name="_GoBack"/>
      <w:bookmarkEnd w:id="0"/>
      <w:r>
        <w:rPr>
          <w:rFonts w:hint="eastAsia" w:ascii="黑体" w:hAnsi="Dotum" w:eastAsia="黑体" w:cs="Times New Roman"/>
          <w:sz w:val="32"/>
          <w:szCs w:val="32"/>
        </w:rPr>
        <w:t xml:space="preserve">附件2 </w: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宋体" w:hAnsi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2026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年度基层科普行动计划省级奖补名单</w:t>
      </w:r>
    </w:p>
    <w:tbl>
      <w:tblPr>
        <w:tblStyle w:val="7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7"/>
        <w:gridCol w:w="999"/>
        <w:gridCol w:w="6135"/>
        <w:gridCol w:w="999"/>
        <w:gridCol w:w="53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号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县市区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类型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石家庄市桥西区塔丰路社区居民委员会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科普同行  共建和美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石家庄市新华区陆工大社区居民委员会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科普润民心 服务暖万家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石家庄市藁城区贾市庄镇张名甫小学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“以科技赋能，以种养启智”项目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石家庄市栾城区果品科技产业协会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栾城黄桃、葡萄、无花果科普示范活动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矿区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石家庄市井陉矿区矿市街道办事处皇冠苑社区居委会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科普善治·益邻未来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河北美术学院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科艺融合下太行矿产科普与岩彩艺术转化行动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河北省井陉县小作中学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家校携手助推科普公益事业发展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深泽县科学技术协会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落地馆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深泽县科技馆“智启未来”科普活动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平山县农业产业发展协会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科普惠农 科技助销 产业兴县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</w:t>
            </w:r>
          </w:p>
        </w:tc>
        <w:tc>
          <w:tcPr>
            <w:tcW w:w="2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河北省高邑县职业技术教育中心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1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科普赋能职业教育提质行动项目</w:t>
            </w:r>
          </w:p>
        </w:tc>
      </w:tr>
    </w:tbl>
    <w:p>
      <w:pPr>
        <w:spacing w:line="576" w:lineRule="exact"/>
        <w:rPr>
          <w:rFonts w:cs="Times New Roman"/>
        </w:rPr>
      </w:pPr>
    </w:p>
    <w:sectPr>
      <w:footerReference r:id="rId3" w:type="default"/>
      <w:pgSz w:w="16838" w:h="11906" w:orient="landscape"/>
      <w:pgMar w:top="1531" w:right="1531" w:bottom="1134" w:left="1531" w:header="851" w:footer="992" w:gutter="0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otum">
    <w:altName w:val="Malgun Gothic"/>
    <w:panose1 w:val="020B0600000101010101"/>
    <w:charset w:val="81"/>
    <w:family w:val="swiss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oNotHyphenateCaps/>
  <w:drawingGridVerticalSpacing w:val="158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921"/>
    <w:rsid w:val="0001352C"/>
    <w:rsid w:val="0002791E"/>
    <w:rsid w:val="000347E4"/>
    <w:rsid w:val="00037BDE"/>
    <w:rsid w:val="00062B08"/>
    <w:rsid w:val="00062B3E"/>
    <w:rsid w:val="00111811"/>
    <w:rsid w:val="00144145"/>
    <w:rsid w:val="00152A32"/>
    <w:rsid w:val="00194576"/>
    <w:rsid w:val="002110DC"/>
    <w:rsid w:val="002164C6"/>
    <w:rsid w:val="00233791"/>
    <w:rsid w:val="00266718"/>
    <w:rsid w:val="002827AE"/>
    <w:rsid w:val="00294A9A"/>
    <w:rsid w:val="002C5AB6"/>
    <w:rsid w:val="002D4C8D"/>
    <w:rsid w:val="00304974"/>
    <w:rsid w:val="00316D36"/>
    <w:rsid w:val="00333232"/>
    <w:rsid w:val="00337B6E"/>
    <w:rsid w:val="00354A11"/>
    <w:rsid w:val="00354BDE"/>
    <w:rsid w:val="0035712D"/>
    <w:rsid w:val="00383B6D"/>
    <w:rsid w:val="00384C78"/>
    <w:rsid w:val="0042382C"/>
    <w:rsid w:val="004432E7"/>
    <w:rsid w:val="0047220E"/>
    <w:rsid w:val="004975C0"/>
    <w:rsid w:val="004B0761"/>
    <w:rsid w:val="004C548B"/>
    <w:rsid w:val="00511348"/>
    <w:rsid w:val="00546B8E"/>
    <w:rsid w:val="0059082B"/>
    <w:rsid w:val="005A3745"/>
    <w:rsid w:val="005D042D"/>
    <w:rsid w:val="00613515"/>
    <w:rsid w:val="00623F33"/>
    <w:rsid w:val="00631E83"/>
    <w:rsid w:val="00660FD9"/>
    <w:rsid w:val="006802D7"/>
    <w:rsid w:val="00680C2D"/>
    <w:rsid w:val="00750A54"/>
    <w:rsid w:val="00776AAB"/>
    <w:rsid w:val="0077799B"/>
    <w:rsid w:val="00791A29"/>
    <w:rsid w:val="007934BE"/>
    <w:rsid w:val="007A6258"/>
    <w:rsid w:val="007B136C"/>
    <w:rsid w:val="008240CA"/>
    <w:rsid w:val="0084648C"/>
    <w:rsid w:val="00857D24"/>
    <w:rsid w:val="00867325"/>
    <w:rsid w:val="008D18CD"/>
    <w:rsid w:val="00923B23"/>
    <w:rsid w:val="00926C97"/>
    <w:rsid w:val="00973AD7"/>
    <w:rsid w:val="00977E0F"/>
    <w:rsid w:val="009C7A15"/>
    <w:rsid w:val="009E6D25"/>
    <w:rsid w:val="00A060A7"/>
    <w:rsid w:val="00A226C3"/>
    <w:rsid w:val="00A923E2"/>
    <w:rsid w:val="00AC637C"/>
    <w:rsid w:val="00AD17C2"/>
    <w:rsid w:val="00AD1DA9"/>
    <w:rsid w:val="00AF2C79"/>
    <w:rsid w:val="00B06A67"/>
    <w:rsid w:val="00B63DC3"/>
    <w:rsid w:val="00B73604"/>
    <w:rsid w:val="00B94885"/>
    <w:rsid w:val="00BD3C29"/>
    <w:rsid w:val="00BE7CA1"/>
    <w:rsid w:val="00BF3508"/>
    <w:rsid w:val="00BF4921"/>
    <w:rsid w:val="00C54922"/>
    <w:rsid w:val="00CB5A30"/>
    <w:rsid w:val="00CF7357"/>
    <w:rsid w:val="00D16603"/>
    <w:rsid w:val="00D25107"/>
    <w:rsid w:val="00D933C9"/>
    <w:rsid w:val="00D9421D"/>
    <w:rsid w:val="00DA295D"/>
    <w:rsid w:val="00DC17C3"/>
    <w:rsid w:val="00DC562E"/>
    <w:rsid w:val="00DD4C83"/>
    <w:rsid w:val="00DD66E8"/>
    <w:rsid w:val="00E400C4"/>
    <w:rsid w:val="00E50DB7"/>
    <w:rsid w:val="00E56032"/>
    <w:rsid w:val="00E62D98"/>
    <w:rsid w:val="00E84E1B"/>
    <w:rsid w:val="00EF42ED"/>
    <w:rsid w:val="00F07F33"/>
    <w:rsid w:val="00F17BD6"/>
    <w:rsid w:val="00F747ED"/>
    <w:rsid w:val="00F8072D"/>
    <w:rsid w:val="00F81502"/>
    <w:rsid w:val="00FD5DFB"/>
    <w:rsid w:val="00FE2EAD"/>
    <w:rsid w:val="032F525E"/>
    <w:rsid w:val="05B828F2"/>
    <w:rsid w:val="07DA254E"/>
    <w:rsid w:val="0D1E50B5"/>
    <w:rsid w:val="0E622A97"/>
    <w:rsid w:val="0EBF17FD"/>
    <w:rsid w:val="0F8C0B89"/>
    <w:rsid w:val="0FE91137"/>
    <w:rsid w:val="12987852"/>
    <w:rsid w:val="12DB4D5B"/>
    <w:rsid w:val="140A5A0F"/>
    <w:rsid w:val="19EF0F58"/>
    <w:rsid w:val="1B1F4E17"/>
    <w:rsid w:val="1BA7570A"/>
    <w:rsid w:val="1CD248DC"/>
    <w:rsid w:val="20A5211B"/>
    <w:rsid w:val="214D3A53"/>
    <w:rsid w:val="22F6214B"/>
    <w:rsid w:val="23B8632E"/>
    <w:rsid w:val="250E5D48"/>
    <w:rsid w:val="2593324F"/>
    <w:rsid w:val="281B425C"/>
    <w:rsid w:val="28BC6476"/>
    <w:rsid w:val="2AC74069"/>
    <w:rsid w:val="2AE120ED"/>
    <w:rsid w:val="2E0F261D"/>
    <w:rsid w:val="2F652C9C"/>
    <w:rsid w:val="306C3C49"/>
    <w:rsid w:val="34C83358"/>
    <w:rsid w:val="36B64491"/>
    <w:rsid w:val="3A8E6556"/>
    <w:rsid w:val="3B801812"/>
    <w:rsid w:val="3BCF2861"/>
    <w:rsid w:val="3C26542F"/>
    <w:rsid w:val="3EA93D53"/>
    <w:rsid w:val="3FA25690"/>
    <w:rsid w:val="40362CB8"/>
    <w:rsid w:val="404A4167"/>
    <w:rsid w:val="405A1FAE"/>
    <w:rsid w:val="406036E0"/>
    <w:rsid w:val="40A21818"/>
    <w:rsid w:val="42DA04D0"/>
    <w:rsid w:val="435140D5"/>
    <w:rsid w:val="441B1E77"/>
    <w:rsid w:val="44A610DF"/>
    <w:rsid w:val="45C44CD5"/>
    <w:rsid w:val="494B1BBD"/>
    <w:rsid w:val="4A1E6B9B"/>
    <w:rsid w:val="4AB26EED"/>
    <w:rsid w:val="4C681932"/>
    <w:rsid w:val="4D147FE2"/>
    <w:rsid w:val="4EB255D8"/>
    <w:rsid w:val="4FEA278B"/>
    <w:rsid w:val="504B1C09"/>
    <w:rsid w:val="52FB5EEC"/>
    <w:rsid w:val="540E06F6"/>
    <w:rsid w:val="59EC279C"/>
    <w:rsid w:val="5CC55D17"/>
    <w:rsid w:val="5CEF7197"/>
    <w:rsid w:val="5DE824E1"/>
    <w:rsid w:val="5FF45DA8"/>
    <w:rsid w:val="62E82422"/>
    <w:rsid w:val="640663AC"/>
    <w:rsid w:val="65FE2E2C"/>
    <w:rsid w:val="67D8056A"/>
    <w:rsid w:val="6A3A0DF0"/>
    <w:rsid w:val="6B421B0E"/>
    <w:rsid w:val="6B622744"/>
    <w:rsid w:val="6D32468E"/>
    <w:rsid w:val="6DB84180"/>
    <w:rsid w:val="70B85D2D"/>
    <w:rsid w:val="71127AD1"/>
    <w:rsid w:val="713B2AAC"/>
    <w:rsid w:val="71CD1CCC"/>
    <w:rsid w:val="73F27BAF"/>
    <w:rsid w:val="77031AE1"/>
    <w:rsid w:val="77F97EB6"/>
    <w:rsid w:val="784B47F9"/>
    <w:rsid w:val="7A120B8B"/>
    <w:rsid w:val="7C431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locked/>
    <w:uiPriority w:val="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3">
    <w:name w:val="Date"/>
    <w:basedOn w:val="1"/>
    <w:next w:val="1"/>
    <w:link w:val="12"/>
    <w:qFormat/>
    <w:uiPriority w:val="99"/>
    <w:pPr>
      <w:ind w:left="100" w:leftChars="2500"/>
    </w:pPr>
  </w:style>
  <w:style w:type="paragraph" w:styleId="4">
    <w:name w:val="footer"/>
    <w:basedOn w:val="1"/>
    <w:link w:val="10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basedOn w:val="8"/>
    <w:qFormat/>
    <w:uiPriority w:val="99"/>
  </w:style>
  <w:style w:type="character" w:customStyle="1" w:styleId="10">
    <w:name w:val="Footer Char"/>
    <w:basedOn w:val="8"/>
    <w:link w:val="4"/>
    <w:semiHidden/>
    <w:qFormat/>
    <w:locked/>
    <w:uiPriority w:val="99"/>
    <w:rPr>
      <w:sz w:val="18"/>
      <w:szCs w:val="18"/>
    </w:rPr>
  </w:style>
  <w:style w:type="character" w:customStyle="1" w:styleId="11">
    <w:name w:val="Header Char"/>
    <w:basedOn w:val="8"/>
    <w:link w:val="5"/>
    <w:semiHidden/>
    <w:qFormat/>
    <w:locked/>
    <w:uiPriority w:val="99"/>
    <w:rPr>
      <w:sz w:val="18"/>
      <w:szCs w:val="18"/>
    </w:rPr>
  </w:style>
  <w:style w:type="character" w:customStyle="1" w:styleId="12">
    <w:name w:val="Date Char"/>
    <w:basedOn w:val="8"/>
    <w:link w:val="3"/>
    <w:semiHidden/>
    <w:qFormat/>
    <w:locked/>
    <w:uiPriority w:val="99"/>
    <w:rPr>
      <w:sz w:val="21"/>
      <w:szCs w:val="21"/>
    </w:rPr>
  </w:style>
  <w:style w:type="character" w:customStyle="1" w:styleId="13">
    <w:name w:val="font21"/>
    <w:basedOn w:val="8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character" w:customStyle="1" w:styleId="14">
    <w:name w:val="font3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5</Pages>
  <Words>252</Words>
  <Characters>1438</Characters>
  <Lines>0</Lines>
  <Paragraphs>0</Paragraphs>
  <TotalTime>4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2020-04-08T10:57:00Z</dcterms:created>
  <dc:creator>lenovo</dc:creator>
  <cp:lastModifiedBy>Lenovo</cp:lastModifiedBy>
  <cp:lastPrinted>2024-03-15T08:35:00Z</cp:lastPrinted>
  <dcterms:modified xsi:type="dcterms:W3CDTF">2026-03-19T06:20:07Z</dcterms:modified>
  <dc:title>关于对2018年度国家级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199CCC83E2864AAD9C92033789B1DE95</vt:lpwstr>
  </property>
</Properties>
</file>